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600" w:firstRow="0" w:lastRow="0" w:firstColumn="0" w:lastColumn="0" w:noHBand="1" w:noVBand="1"/>
        <w:tblDescription w:val="First page layout table"/>
      </w:tblPr>
      <w:tblGrid>
        <w:gridCol w:w="7020"/>
        <w:gridCol w:w="361"/>
        <w:gridCol w:w="3419"/>
      </w:tblGrid>
      <w:tr w:rsidR="00215D38" w:rsidTr="00215D38">
        <w:trPr>
          <w:trHeight w:hRule="exact" w:val="2088"/>
        </w:trPr>
        <w:tc>
          <w:tcPr>
            <w:tcW w:w="5000" w:type="pct"/>
            <w:gridSpan w:val="3"/>
          </w:tcPr>
          <w:p w:rsidR="00215D38" w:rsidRPr="00FB4970" w:rsidRDefault="00FB4970" w:rsidP="00FB4970">
            <w:pPr>
              <w:pStyle w:val="Title"/>
              <w:rPr>
                <w:sz w:val="44"/>
                <w:szCs w:val="44"/>
              </w:rPr>
            </w:pPr>
            <w:r w:rsidRPr="00FB4970">
              <w:rPr>
                <w:sz w:val="44"/>
                <w:szCs w:val="44"/>
              </w:rPr>
              <w:t>Great and Small Kindergarten</w:t>
            </w:r>
            <w:r>
              <w:rPr>
                <w:sz w:val="44"/>
                <w:szCs w:val="44"/>
              </w:rPr>
              <w:t xml:space="preserve"> Newsletter</w:t>
            </w:r>
          </w:p>
        </w:tc>
      </w:tr>
      <w:tr w:rsidR="00E83D6F" w:rsidTr="00E83D6F">
        <w:trPr>
          <w:trHeight w:hRule="exact" w:val="720"/>
        </w:trPr>
        <w:tc>
          <w:tcPr>
            <w:tcW w:w="5000" w:type="pct"/>
            <w:gridSpan w:val="3"/>
            <w:shd w:val="clear" w:color="auto" w:fill="auto"/>
          </w:tcPr>
          <w:p w:rsidR="00E83D6F" w:rsidRPr="00FB4970" w:rsidRDefault="00CB525B" w:rsidP="00FB4970">
            <w:pPr>
              <w:pStyle w:val="Subtitle"/>
              <w:rPr>
                <w:sz w:val="28"/>
                <w:szCs w:val="28"/>
              </w:rPr>
            </w:pPr>
            <w:r>
              <w:rPr>
                <w:sz w:val="28"/>
                <w:szCs w:val="28"/>
              </w:rPr>
              <w:t>Spring 2 half term 2021</w:t>
            </w:r>
          </w:p>
        </w:tc>
      </w:tr>
      <w:tr w:rsidR="008D3A90" w:rsidTr="008D3A90">
        <w:trPr>
          <w:trHeight w:hRule="exact" w:val="1080"/>
        </w:trPr>
        <w:tc>
          <w:tcPr>
            <w:tcW w:w="5000" w:type="pct"/>
            <w:gridSpan w:val="3"/>
          </w:tcPr>
          <w:p w:rsidR="008D3A90" w:rsidRPr="008D3A90" w:rsidRDefault="00CB525B" w:rsidP="00FB4970">
            <w:pPr>
              <w:pStyle w:val="Heading1"/>
            </w:pPr>
            <w:r>
              <w:t>Our focuses</w:t>
            </w:r>
            <w:r w:rsidR="00FB4970">
              <w:t>…</w:t>
            </w:r>
          </w:p>
        </w:tc>
      </w:tr>
      <w:tr w:rsidR="008D3A90" w:rsidTr="008D3A90">
        <w:trPr>
          <w:trHeight w:hRule="exact" w:val="720"/>
        </w:trPr>
        <w:tc>
          <w:tcPr>
            <w:tcW w:w="5000" w:type="pct"/>
            <w:gridSpan w:val="3"/>
          </w:tcPr>
          <w:p w:rsidR="008D3A90" w:rsidRDefault="00CB525B" w:rsidP="00FB4970">
            <w:pPr>
              <w:pStyle w:val="Heading2"/>
            </w:pPr>
            <w:r>
              <w:t>Building language and vocabulary</w:t>
            </w:r>
          </w:p>
          <w:p w:rsidR="00CB525B" w:rsidRPr="00CB525B" w:rsidRDefault="00CB525B" w:rsidP="00CB525B"/>
          <w:p w:rsidR="00CB525B" w:rsidRDefault="00CB525B" w:rsidP="00CB525B"/>
          <w:p w:rsidR="00CB525B" w:rsidRDefault="00CB525B" w:rsidP="00CB525B"/>
          <w:p w:rsidR="00CB525B" w:rsidRDefault="00CB525B" w:rsidP="00CB525B"/>
          <w:p w:rsidR="00CB525B" w:rsidRDefault="00CB525B" w:rsidP="00CB525B"/>
          <w:p w:rsidR="00CB525B" w:rsidRDefault="00CB525B" w:rsidP="00CB525B"/>
          <w:p w:rsidR="00CB525B" w:rsidRPr="00CB525B" w:rsidRDefault="00CB525B" w:rsidP="00CB525B"/>
          <w:p w:rsidR="00CB525B" w:rsidRDefault="00CB525B" w:rsidP="00CB525B"/>
          <w:p w:rsidR="00CB525B" w:rsidRDefault="00CB525B" w:rsidP="00CB525B"/>
          <w:p w:rsidR="00CB525B" w:rsidRDefault="00CB525B" w:rsidP="00CB525B"/>
          <w:p w:rsidR="00CB525B" w:rsidRPr="00CB525B" w:rsidRDefault="00CB525B" w:rsidP="00CB525B"/>
        </w:tc>
      </w:tr>
      <w:tr w:rsidR="00847CB0" w:rsidTr="007F46FE">
        <w:trPr>
          <w:trHeight w:hRule="exact" w:val="7632"/>
        </w:trPr>
        <w:tc>
          <w:tcPr>
            <w:tcW w:w="3250" w:type="pct"/>
          </w:tcPr>
          <w:p w:rsidR="00FB4970" w:rsidRDefault="00CB525B" w:rsidP="00FB4970">
            <w:r>
              <w:t>There’s lots of research and evidence to prove that by helping children develop their language and increase their word bank (vocabulary) at a young age will put them at advantage for their school years and beyond into adult and work life. In the early years, this is helped by reading a variety of stories, singing songs and nursery rhymes, talking about words and their meanings and just chatting. We love doing all those things and kindergarten and encourage our families to do that at home too. It’s so beneficial and just a really nice way to spend time together. Soon, we shall start sending home a little list of key words that may be taken from books or topics that we are looking at. We ask that parents and carers use this word list to talk about at home too. We’ll also give you ideas of how to use it when it’s given out.</w:t>
            </w:r>
          </w:p>
          <w:p w:rsidR="00CB525B" w:rsidRDefault="00CB525B" w:rsidP="00CB525B">
            <w:pPr>
              <w:jc w:val="center"/>
            </w:pPr>
            <w:r>
              <w:rPr>
                <w:noProof/>
                <w:lang w:val="en-GB" w:eastAsia="en-GB"/>
              </w:rPr>
              <w:drawing>
                <wp:inline distT="0" distB="0" distL="0" distR="0">
                  <wp:extent cx="3248706" cy="18192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jpg"/>
                          <pic:cNvPicPr/>
                        </pic:nvPicPr>
                        <pic:blipFill>
                          <a:blip r:embed="rId10">
                            <a:extLst>
                              <a:ext uri="{28A0092B-C50C-407E-A947-70E740481C1C}">
                                <a14:useLocalDpi xmlns:a14="http://schemas.microsoft.com/office/drawing/2010/main" val="0"/>
                              </a:ext>
                            </a:extLst>
                          </a:blip>
                          <a:stretch>
                            <a:fillRect/>
                          </a:stretch>
                        </pic:blipFill>
                        <pic:spPr>
                          <a:xfrm>
                            <a:off x="0" y="0"/>
                            <a:ext cx="3270055" cy="1831231"/>
                          </a:xfrm>
                          <a:prstGeom prst="rect">
                            <a:avLst/>
                          </a:prstGeom>
                        </pic:spPr>
                      </pic:pic>
                    </a:graphicData>
                  </a:graphic>
                </wp:inline>
              </w:drawing>
            </w:r>
          </w:p>
        </w:tc>
        <w:tc>
          <w:tcPr>
            <w:tcW w:w="167" w:type="pct"/>
          </w:tcPr>
          <w:p w:rsidR="00847CB0" w:rsidRPr="00847CB0" w:rsidRDefault="00847CB0" w:rsidP="005F5948">
            <w:pPr>
              <w:pStyle w:val="Heading1Alt"/>
            </w:pPr>
          </w:p>
        </w:tc>
        <w:tc>
          <w:tcPr>
            <w:tcW w:w="1583" w:type="pct"/>
            <w:vMerge w:val="restart"/>
          </w:tcPr>
          <w:p w:rsidR="009052F9" w:rsidRDefault="00AB5BF0" w:rsidP="005F5948">
            <w:pPr>
              <w:pStyle w:val="Heading1Alt"/>
            </w:pPr>
            <w:r>
              <w:t>Getting ready for school</w:t>
            </w:r>
          </w:p>
          <w:p w:rsidR="009052F9" w:rsidRDefault="009052F9" w:rsidP="009052F9">
            <w:pPr>
              <w:pStyle w:val="Heading2Alt"/>
            </w:pPr>
          </w:p>
          <w:p w:rsidR="00AB5BF0" w:rsidRDefault="00AB5BF0" w:rsidP="00AB5BF0">
            <w:pPr>
              <w:pStyle w:val="NormalwithDarkBackground"/>
            </w:pPr>
            <w:r>
              <w:t>This term onwards we shall be increasing the amount of time spent in small groups with our children who shall be moving on to primary school in September. In these small groups, which may take place in our new dedicated Preschool Polytunnel, we shall be focusing on aspects of the EYFS that will help the transition to school such as phonics, maths, encouraging listening and attention along with practicing independence like getting dressed themselves and hand washing etc. Informatio</w:t>
            </w:r>
            <w:r w:rsidR="004A65CE">
              <w:t xml:space="preserve">n will be sent to all relevant </w:t>
            </w:r>
            <w:bookmarkStart w:id="0" w:name="_GoBack"/>
            <w:bookmarkEnd w:id="0"/>
            <w:r>
              <w:t>parents soon and we are hopeful that we may be able to visit All Saints’ later in the year to assist the children moving on to that school.</w:t>
            </w:r>
          </w:p>
          <w:p w:rsidR="0030413A" w:rsidRDefault="0030413A" w:rsidP="00FB4970">
            <w:pPr>
              <w:pStyle w:val="NormalwithDarkBackground"/>
            </w:pPr>
          </w:p>
        </w:tc>
      </w:tr>
      <w:tr w:rsidR="00847CB0" w:rsidTr="007F46FE">
        <w:trPr>
          <w:trHeight w:val="1350"/>
        </w:trPr>
        <w:tc>
          <w:tcPr>
            <w:tcW w:w="3250" w:type="pct"/>
          </w:tcPr>
          <w:p w:rsidR="00847CB0" w:rsidRDefault="0030413A" w:rsidP="0030413A">
            <w:pPr>
              <w:pStyle w:val="Quote"/>
            </w:pPr>
            <w:r>
              <w:t xml:space="preserve">Remember: if your child or anyone in your household shows any symptoms of Covid 19, </w:t>
            </w:r>
            <w:r w:rsidR="00895712">
              <w:t xml:space="preserve">please do not bring your child </w:t>
            </w:r>
            <w:r>
              <w:t>to kindergarten and follow the government guidance.</w:t>
            </w:r>
          </w:p>
          <w:p w:rsidR="0030413A" w:rsidRPr="0030413A" w:rsidRDefault="0030413A" w:rsidP="0030413A">
            <w:r>
              <w:t xml:space="preserve">  Go to </w:t>
            </w:r>
            <w:hyperlink r:id="rId11" w:history="1">
              <w:r w:rsidRPr="005418FE">
                <w:rPr>
                  <w:rStyle w:val="Hyperlink"/>
                </w:rPr>
                <w:t>www.gov.uk/coronavirus</w:t>
              </w:r>
            </w:hyperlink>
            <w:r>
              <w:t xml:space="preserve"> for current guidelines</w:t>
            </w:r>
          </w:p>
        </w:tc>
        <w:tc>
          <w:tcPr>
            <w:tcW w:w="167" w:type="pct"/>
          </w:tcPr>
          <w:p w:rsidR="00847CB0" w:rsidRPr="00847CB0" w:rsidRDefault="00847CB0" w:rsidP="00847CB0">
            <w:pPr>
              <w:spacing w:after="0"/>
              <w:rPr>
                <w:sz w:val="8"/>
              </w:rPr>
            </w:pPr>
          </w:p>
        </w:tc>
        <w:tc>
          <w:tcPr>
            <w:tcW w:w="1583" w:type="pct"/>
            <w:vMerge/>
          </w:tcPr>
          <w:p w:rsidR="00847CB0" w:rsidRDefault="00847CB0" w:rsidP="000D53AE"/>
        </w:tc>
      </w:tr>
    </w:tbl>
    <w:p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2970"/>
        <w:gridCol w:w="2339"/>
        <w:gridCol w:w="270"/>
        <w:gridCol w:w="5221"/>
      </w:tblGrid>
      <w:tr w:rsidR="00AA4EE5" w:rsidTr="00AA4EE5">
        <w:tc>
          <w:tcPr>
            <w:tcW w:w="5000" w:type="pct"/>
            <w:gridSpan w:val="4"/>
          </w:tcPr>
          <w:p w:rsidR="00AA4EE5" w:rsidRDefault="00895712" w:rsidP="00895712">
            <w:pPr>
              <w:pStyle w:val="Heading1"/>
            </w:pPr>
            <w:r>
              <w:lastRenderedPageBreak/>
              <w:t>Upc</w:t>
            </w:r>
            <w:r w:rsidR="00C91383">
              <w:t>oming topics* or dates for your diary</w:t>
            </w:r>
            <w:r>
              <w:t>….</w:t>
            </w:r>
          </w:p>
        </w:tc>
      </w:tr>
      <w:tr w:rsidR="00AA4EE5" w:rsidTr="00AA4EE5">
        <w:tc>
          <w:tcPr>
            <w:tcW w:w="5000" w:type="pct"/>
            <w:gridSpan w:val="4"/>
          </w:tcPr>
          <w:p w:rsidR="00AA4EE5" w:rsidRDefault="00AA4EE5" w:rsidP="00895712">
            <w:pPr>
              <w:pStyle w:val="Heading2"/>
            </w:pPr>
          </w:p>
        </w:tc>
      </w:tr>
      <w:tr w:rsidR="00B679F9" w:rsidTr="007F46FE">
        <w:trPr>
          <w:trHeight w:val="4788"/>
        </w:trPr>
        <w:tc>
          <w:tcPr>
            <w:tcW w:w="2458" w:type="pct"/>
            <w:gridSpan w:val="2"/>
          </w:tcPr>
          <w:p w:rsidR="00C91383" w:rsidRDefault="00C91383" w:rsidP="00895712">
            <w:r>
              <w:t>Current topic: Dinosaurs</w:t>
            </w:r>
          </w:p>
          <w:p w:rsidR="00C91383" w:rsidRDefault="00C91383" w:rsidP="00895712">
            <w:r>
              <w:t>Twilight Tale on Zoom – every Friday evening, 6pm</w:t>
            </w:r>
          </w:p>
          <w:p w:rsidR="00C91383" w:rsidRDefault="00C91383" w:rsidP="00895712">
            <w:r>
              <w:t>All schools reopen – Monday 8</w:t>
            </w:r>
            <w:r w:rsidRPr="00C91383">
              <w:rPr>
                <w:vertAlign w:val="superscript"/>
              </w:rPr>
              <w:t>th</w:t>
            </w:r>
            <w:r>
              <w:t xml:space="preserve"> March</w:t>
            </w:r>
          </w:p>
          <w:p w:rsidR="00895712" w:rsidRDefault="00C91383" w:rsidP="00895712">
            <w:r>
              <w:t xml:space="preserve">Topic: </w:t>
            </w:r>
            <w:r w:rsidR="00AB5BF0">
              <w:t>British Science Week:</w:t>
            </w:r>
            <w:r>
              <w:t xml:space="preserve"> 8</w:t>
            </w:r>
            <w:r w:rsidRPr="00C91383">
              <w:rPr>
                <w:vertAlign w:val="superscript"/>
              </w:rPr>
              <w:t>th</w:t>
            </w:r>
            <w:r>
              <w:t xml:space="preserve"> – 12</w:t>
            </w:r>
            <w:r w:rsidRPr="00C91383">
              <w:rPr>
                <w:vertAlign w:val="superscript"/>
              </w:rPr>
              <w:t>th</w:t>
            </w:r>
            <w:r>
              <w:t xml:space="preserve"> March</w:t>
            </w:r>
          </w:p>
          <w:p w:rsidR="00C91383" w:rsidRDefault="00C91383" w:rsidP="00895712">
            <w:r>
              <w:t>Mother’s Day – Sunday 14</w:t>
            </w:r>
            <w:r w:rsidRPr="00C91383">
              <w:rPr>
                <w:vertAlign w:val="superscript"/>
              </w:rPr>
              <w:t>th</w:t>
            </w:r>
            <w:r>
              <w:t xml:space="preserve"> March</w:t>
            </w:r>
          </w:p>
          <w:p w:rsidR="00C91383" w:rsidRDefault="00C91383" w:rsidP="00895712">
            <w:r>
              <w:t>Topic: Easter</w:t>
            </w:r>
          </w:p>
          <w:p w:rsidR="00C91383" w:rsidRDefault="00C91383" w:rsidP="00895712">
            <w:r>
              <w:t>Finish for Easter holidays: Friday 26</w:t>
            </w:r>
            <w:r w:rsidRPr="00C91383">
              <w:rPr>
                <w:vertAlign w:val="superscript"/>
              </w:rPr>
              <w:t>th</w:t>
            </w:r>
            <w:r>
              <w:t xml:space="preserve"> March</w:t>
            </w:r>
          </w:p>
          <w:p w:rsidR="00C91383" w:rsidRDefault="00C91383" w:rsidP="00895712">
            <w:r>
              <w:t>Reopen: Monday 12</w:t>
            </w:r>
            <w:r w:rsidRPr="00C91383">
              <w:rPr>
                <w:vertAlign w:val="superscript"/>
              </w:rPr>
              <w:t>th</w:t>
            </w:r>
            <w:r>
              <w:t xml:space="preserve"> April</w:t>
            </w:r>
          </w:p>
          <w:p w:rsidR="00C91383" w:rsidRPr="00C91383" w:rsidRDefault="00C91383" w:rsidP="00895712">
            <w:pPr>
              <w:rPr>
                <w:sz w:val="18"/>
                <w:szCs w:val="18"/>
              </w:rPr>
            </w:pPr>
            <w:r w:rsidRPr="00C91383">
              <w:rPr>
                <w:sz w:val="18"/>
                <w:szCs w:val="18"/>
              </w:rPr>
              <w:t>*Although we plan some topics ahead, we also follow the children’s lead and interests so these are subject to change</w:t>
            </w:r>
          </w:p>
          <w:p w:rsidR="00C91383" w:rsidRDefault="00C91383" w:rsidP="00895712"/>
          <w:p w:rsidR="00C91383" w:rsidRDefault="00C91383" w:rsidP="00895712"/>
          <w:p w:rsidR="00C91383" w:rsidRDefault="00C91383" w:rsidP="00895712"/>
        </w:tc>
        <w:tc>
          <w:tcPr>
            <w:tcW w:w="125" w:type="pct"/>
          </w:tcPr>
          <w:p w:rsidR="00847CB0" w:rsidRPr="00847CB0" w:rsidRDefault="00847CB0" w:rsidP="00847CB0">
            <w:pPr>
              <w:spacing w:after="0"/>
              <w:rPr>
                <w:sz w:val="8"/>
              </w:rPr>
            </w:pPr>
          </w:p>
        </w:tc>
        <w:tc>
          <w:tcPr>
            <w:tcW w:w="2417" w:type="pct"/>
          </w:tcPr>
          <w:p w:rsidR="00847CB0" w:rsidRPr="006563D7" w:rsidRDefault="00847CB0" w:rsidP="00895712"/>
        </w:tc>
      </w:tr>
      <w:tr w:rsidR="00847CB0" w:rsidTr="00AA4EE5">
        <w:trPr>
          <w:trHeight w:val="5670"/>
        </w:trPr>
        <w:tc>
          <w:tcPr>
            <w:tcW w:w="5000" w:type="pct"/>
            <w:gridSpan w:val="4"/>
          </w:tcPr>
          <w:p w:rsidR="00847CB0" w:rsidRPr="007C0018" w:rsidRDefault="00847CB0" w:rsidP="007C0018">
            <w:pPr>
              <w:pStyle w:val="NoSpacing"/>
              <w:spacing w:before="120"/>
            </w:pPr>
            <w:r w:rsidRPr="007C0018">
              <w:rPr>
                <w:noProof/>
                <w:lang w:val="en-GB" w:eastAsia="en-GB"/>
              </w:rPr>
              <w:drawing>
                <wp:inline distT="0" distB="0" distL="0" distR="0" wp14:anchorId="46F53FC3" wp14:editId="7974E5FE">
                  <wp:extent cx="6766560" cy="3142584"/>
                  <wp:effectExtent l="0" t="0" r="0" b="1270"/>
                  <wp:docPr id="22" name="Picture 12" descr="Sto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rotWithShape="1">
                          <a:blip r:embed="rId12">
                            <a:extLst>
                              <a:ext uri="{28A0092B-C50C-407E-A947-70E740481C1C}">
                                <a14:useLocalDpi xmlns:a14="http://schemas.microsoft.com/office/drawing/2010/main"/>
                              </a:ext>
                            </a:extLst>
                          </a:blip>
                          <a:srcRect t="12838" b="17568"/>
                          <a:stretch/>
                        </pic:blipFill>
                        <pic:spPr bwMode="auto">
                          <a:xfrm>
                            <a:off x="0" y="0"/>
                            <a:ext cx="6766560" cy="31425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0018" w:rsidTr="009052F9">
        <w:trPr>
          <w:trHeight w:hRule="exact" w:val="1728"/>
        </w:trPr>
        <w:tc>
          <w:tcPr>
            <w:tcW w:w="1375" w:type="pct"/>
            <w:vAlign w:val="center"/>
          </w:tcPr>
          <w:p w:rsidR="007C0018" w:rsidRPr="009052F9" w:rsidRDefault="009E106A" w:rsidP="0030413A">
            <w:pPr>
              <w:pStyle w:val="QuoteHeading"/>
            </w:pPr>
            <w:r>
              <w:lastRenderedPageBreak/>
              <w:t>Get a £20 gift card!!</w:t>
            </w:r>
          </w:p>
        </w:tc>
        <w:tc>
          <w:tcPr>
            <w:tcW w:w="3625" w:type="pct"/>
            <w:gridSpan w:val="3"/>
            <w:vAlign w:val="center"/>
          </w:tcPr>
          <w:p w:rsidR="007C0018" w:rsidRPr="007C0018" w:rsidRDefault="0030413A" w:rsidP="0030413A">
            <w:pPr>
              <w:pStyle w:val="NormalwithDarkBackground"/>
            </w:pPr>
            <w:r>
              <w:t xml:space="preserve">If you know anyone who is looking for childcare for their little one, your recommendation would be hugely appreciated! Should you refer anyone to us who then registers with us </w:t>
            </w:r>
            <w:r w:rsidR="009E106A">
              <w:t xml:space="preserve">to start in the new year </w:t>
            </w:r>
            <w:r>
              <w:t>or puts their child’s name on the waiting list, you will both receive a Tesco gift card when the chil</w:t>
            </w:r>
            <w:r w:rsidR="009E106A">
              <w:t>d starts with us as a thank you!!</w:t>
            </w:r>
          </w:p>
        </w:tc>
      </w:tr>
    </w:tbl>
    <w:p w:rsidR="00310CBF" w:rsidRPr="00847CB0" w:rsidRDefault="00310CBF" w:rsidP="006563D7">
      <w:pPr>
        <w:pStyle w:val="NoSpacing"/>
        <w:rPr>
          <w:sz w:val="10"/>
        </w:rPr>
      </w:pPr>
    </w:p>
    <w:sectPr w:rsidR="00310CBF" w:rsidRPr="00847CB0" w:rsidSect="008D42B1">
      <w:headerReference w:type="default" r:id="rId13"/>
      <w:headerReference w:type="first" r:id="rId14"/>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556" w:rsidRDefault="00CA2556" w:rsidP="00F921A1">
      <w:pPr>
        <w:spacing w:after="0"/>
      </w:pPr>
      <w:r>
        <w:separator/>
      </w:r>
    </w:p>
  </w:endnote>
  <w:endnote w:type="continuationSeparator" w:id="0">
    <w:p w:rsidR="00CA2556" w:rsidRDefault="00CA2556"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556" w:rsidRDefault="00CA2556" w:rsidP="00F921A1">
      <w:pPr>
        <w:spacing w:after="0"/>
      </w:pPr>
      <w:r>
        <w:separator/>
      </w:r>
    </w:p>
  </w:footnote>
  <w:footnote w:type="continuationSeparator" w:id="0">
    <w:p w:rsidR="00CA2556" w:rsidRDefault="00CA2556" w:rsidP="00F921A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lang w:val="en-GB" w:eastAsia="en-GB"/>
      </w:rPr>
      <mc:AlternateContent>
        <mc:Choice Requires="wpg">
          <w:drawing>
            <wp:anchor distT="0" distB="0" distL="114300" distR="114300" simplePos="0" relativeHeight="251673600" behindDoc="1" locked="0" layoutInCell="1" allowOverlap="1" wp14:anchorId="6F28CE87" wp14:editId="6B5E083A">
              <wp:simplePos x="0" y="0"/>
              <wp:positionH relativeFrom="column">
                <wp:posOffset>-457200</wp:posOffset>
              </wp:positionH>
              <wp:positionV relativeFrom="paragraph">
                <wp:posOffset>-457200</wp:posOffset>
              </wp:positionV>
              <wp:extent cx="7772400" cy="10049102"/>
              <wp:effectExtent l="0" t="0" r="0" b="9525"/>
              <wp:wrapNone/>
              <wp:docPr id="10" name="Group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49102"/>
                        <a:chOff x="0" y="0"/>
                        <a:chExt cx="7772400" cy="10049102"/>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a:extLst/>
                      </wps:spPr>
                      <wps:bodyPr rot="0" vert="horz" wrap="square" lIns="91440" tIns="45720" rIns="91440" bIns="45720" anchor="t" anchorCtr="0" upright="1">
                        <a:noAutofit/>
                      </wps:bodyPr>
                    </wps:wsp>
                    <wps:wsp>
                      <wps:cNvPr id="2" name="Freeform 11" descr="Second page bottom accent box"/>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3B356E79" id="Group 10" o:spid="_x0000_s1026" style="position:absolute;margin-left:-36pt;margin-top:-36pt;width:612pt;height:791.25pt;z-index:-251642880" coordsize="77724,100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">
              <v:shape id="Freeform 9" o:spid="_x0000_s1027" alt="Second page accent box" style="position:absolute;width:77724;height:5969;visibility:visible;mso-wrap-style:square;v-text-anchor:top" coordsize="1224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ssEA&#10;AADaAAAADwAAAGRycy9kb3ducmV2LnhtbESPQYvCMBSE7wv+h/AEb2vqgiLVKCIIexKtFa+P5tlW&#10;m5faxFr99UZY2OMwM98w82VnKtFS40rLCkbDCARxZnXJuYL0sPmegnAeWWNlmRQ8ycFy0fuaY6zt&#10;g/fUJj4XAcIuRgWF93UspcsKMuiGtiYO3tk2Bn2QTS51g48AN5X8iaKJNFhyWCiwpnVB2TW5GwW3&#10;aTo+3bb78fEud6nFNjGvS6LUoN+tZiA8df4//Nf+1Qom8LkSb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iFbLBAAAA2gAAAA8AAAAAAAAAAAAAAAAAmAIAAGRycy9kb3du&#10;cmV2LnhtbFBLBQYAAAAABAAEAPUAAACGAwAAAAA=&#10;" path="m,948r12240,l12240,,,,,948xe" fillcolor="#cfd960 [3206]" stroked="f">
                <v:path arrowok="t" o:connecttype="custom" o:connectlocs="0,596271;7772400,596271;7772400,0;0,0;0,596271" o:connectangles="0,0,0,0,0"/>
              </v:shape>
              <v:shape id="Freeform 11" o:spid="_x0000_s1028" alt="Second page bottom accent box" style="position:absolute;top:80450;width:77724;height:20041;visibility:visible;mso-wrap-style:square;v-text-anchor:top" coordsize="12240,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oEMEA&#10;AADaAAAADwAAAGRycy9kb3ducmV2LnhtbESPQYvCMBSE74L/ITxhb5q2gkg1lqIonha2evH2aJ5t&#10;tXkpTdTu/vqNsLDHYWa+YdbZYFrxpN41lhXEswgEcWl1w5WC82k/XYJwHllja5kUfJODbDMerTHV&#10;9sVf9Cx8JQKEXYoKau+7VEpX1mTQzWxHHLyr7Q36IPtK6h5fAW5amUTRQhpsOCzU2NG2pvJePIyC&#10;eYGX5PBj4s9by90uP8dlHO2V+pgM+QqEp8H/h//aR60ggfe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qBDBAAAA2gAAAA8AAAAAAAAAAAAAAAAAmAIAAGRycy9kb3du&#10;cmV2LnhtbFBLBQYAAAAABAAEAPUAAACGAw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A1" w:rsidRDefault="007162EB">
    <w:pPr>
      <w:pStyle w:val="Header"/>
    </w:pPr>
    <w:r>
      <w:rPr>
        <w:noProof/>
        <w:lang w:val="en-GB" w:eastAsia="en-GB"/>
      </w:rPr>
      <mc:AlternateContent>
        <mc:Choice Requires="wpg">
          <w:drawing>
            <wp:anchor distT="0" distB="0" distL="114300" distR="114300" simplePos="0" relativeHeight="251670528" behindDoc="0" locked="0" layoutInCell="1" allowOverlap="1" wp14:anchorId="3A9BD1C5" wp14:editId="714AC12B">
              <wp:simplePos x="0" y="0"/>
              <wp:positionH relativeFrom="column">
                <wp:posOffset>-457200</wp:posOffset>
              </wp:positionH>
              <wp:positionV relativeFrom="paragraph">
                <wp:posOffset>-457200</wp:posOffset>
              </wp:positionV>
              <wp:extent cx="7772400" cy="10052192"/>
              <wp:effectExtent l="0" t="0" r="0" b="6350"/>
              <wp:wrapNone/>
              <wp:docPr id="12" name="Group 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2192"/>
                        <a:chOff x="0" y="0"/>
                        <a:chExt cx="7772400" cy="10052192"/>
                      </a:xfrm>
                    </wpg:grpSpPr>
                    <wpg:grpSp>
                      <wpg:cNvPr id="11" name="Group 11">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g:cNvPr>
                      <wpg:cNvGrpSpPr/>
                      <wpg:grpSpPr>
                        <a:xfrm>
                          <a:off x="0" y="0"/>
                          <a:ext cx="7772400" cy="10052192"/>
                          <a:chOff x="0" y="0"/>
                          <a:chExt cx="7772400" cy="10052192"/>
                        </a:xfrm>
                      </wpg:grpSpPr>
                      <wps:wsp>
                        <wps:cNvPr id="21" name="Freeform 3" descr="First page highlight box"/>
                        <wps:cNvSpPr>
                          <a:spLocks/>
                        </wps:cNvSpPr>
                        <wps:spPr bwMode="auto">
                          <a:xfrm>
                            <a:off x="457200" y="8317684"/>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a:extLst/>
                        </wps:spPr>
                        <wps:bodyPr rot="0" vert="horz" wrap="square" lIns="91440" tIns="45720" rIns="91440" bIns="45720" anchor="t" anchorCtr="0" upright="1">
                          <a:noAutofit/>
                        </wps:bodyPr>
                      </wps:wsp>
                      <wps:wsp>
                        <wps:cNvPr id="9" name="Freeform 5" descr="First page top block"/>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a:extLst/>
                        </wps:spPr>
                        <wps:bodyPr rot="0" vert="horz" wrap="square" lIns="91440" tIns="45720" rIns="91440" bIns="45720" anchor="t" anchorCtr="0" upright="1">
                          <a:noAutofit/>
                        </wps:bodyPr>
                      </wps:wsp>
                      <wps:wsp>
                        <wps:cNvPr id="8" name="Freeform 4" descr="First page right bottom block"/>
                        <wps:cNvSpPr>
                          <a:spLocks/>
                        </wps:cNvSpPr>
                        <wps:spPr bwMode="auto">
                          <a:xfrm>
                            <a:off x="5029200" y="2608976"/>
                            <a:ext cx="2743200" cy="744321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grpSp>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5029200" y="0"/>
                          <a:ext cx="2743200" cy="4114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7CAAA4" id="Group 12" o:spid="_x0000_s1026" style="position:absolute;margin-left:-36pt;margin-top:-36pt;width:612pt;height:791.5pt;z-index:251670528" coordsize="77724,1005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">
              <v:group id="Group 11" o:spid="_x0000_s1027" style="position:absolute;width:77724;height:100521" coordsize="77724,10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3" o:spid="_x0000_s1028" alt="First page highlight box" style="position:absolute;left:4572;top:83176;width:45739;height:11979;visibility:visible;mso-wrap-style:square;v-text-anchor:top" coordsize="704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HbcUA&#10;AADbAAAADwAAAGRycy9kb3ducmV2LnhtbESPQWvCQBSE7wX/w/KE3upGD61ENyKKrXgQanqot5fs&#10;axKafRt3V5P+e7dQ6HGYmW+Y5WowrbiR841lBdNJAoK4tLrhSsFHvnuag/ABWWNrmRT8kIdVNnpY&#10;Yqptz+90O4VKRAj7FBXUIXSplL6syaCf2I44el/WGQxRukpqh32Em1bOkuRZGmw4LtTY0aam8vt0&#10;NQrm67YYji+6p+JweXWf2/PbNe+UehwP6wWIQEP4D/+191rBbAq/X+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dtxQAAANsAAAAPAAAAAAAAAAAAAAAAAJgCAABkcnMv&#10;ZG93bnJldi54bWxQSwUGAAAAAAQABAD1AAAAigMAAAAA&#10;" path="m,1883r7040,l7040,,,,,1883xe" fillcolor="#cfd960 [3206]" stroked="f">
                  <v:path arrowok="t" o:connecttype="custom" o:connectlocs="0,1197228;4573905,1197228;4573905,0;0,0;0,1197228" o:connectangles="0,0,0,0,0"/>
                </v:shape>
                <v:shape id="Freeform 5" o:spid="_x0000_s1029" alt="First page top block" style="position:absolute;width:77724;height:21094;visibility:visible;mso-wrap-style:square;v-text-anchor:top" coordsize="12240,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ah8UA&#10;AADaAAAADwAAAGRycy9kb3ducmV2LnhtbESPQWvCQBSE70L/w/IK3uqmPWgbXaWkKl6s1QheH9ln&#10;EpN9G7KrRn99t1DwOMzMN8xk1plaXKh1pWUFr4MIBHFmdcm5gn26eHkH4TyyxtoyKbiRg9n0qTfB&#10;WNsrb+my87kIEHYxKii8b2IpXVaQQTewDXHwjrY16INsc6lbvAa4qeVbFA2lwZLDQoENJQVl1e5s&#10;FCzP+/V9EyXz5OcrSw+j6nT8rlKl+s/d5xiEp84/wv/tlVbwAX9Xwg2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tqHxQAAANoAAAAPAAAAAAAAAAAAAAAAAJgCAABkcnMv&#10;ZG93bnJldi54bWxQSwUGAAAAAAQABAD1AAAAigMAAAAA&#10;" path="m,3380r12240,l12240,,,,,3380xe" fillcolor="#cfd960 [3206]" stroked="f">
                  <v:path arrowok="t" o:connecttype="custom" o:connectlocs="0,2109470;7772400,2109470;7772400,0;0,0;0,2109470" o:connectangles="0,0,0,0,0"/>
                </v:shape>
                <v:shape id="Freeform 4" o:spid="_x0000_s1030" alt="First page right bottom block" style="position:absolute;left:50292;top:26089;width:27432;height:74432;visibility:visible;mso-wrap-style:square;v-text-anchor:top" coordsize="4280,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0OL8A&#10;AADaAAAADwAAAGRycy9kb3ducmV2LnhtbERPy4rCMBTdC/5DuII7TRUU6RhlEGVmVuILmd2ludMU&#10;m5uSRO349WYhuDyc93zZ2lrcyIfKsYLRMANBXDhdcangeNgMZiBCRNZYOyYF/xRgueh25phrd+cd&#10;3faxFCmEQ44KTIxNLmUoDFkMQ9cQJ+7PeYsxQV9K7fGewm0tx1k2lRYrTg0GG1oZKi77q1XQrM/+&#10;K1x+itHV1uZ3cnpsKR6U6vfazw8Qkdr4Fr/c31pB2pqupBs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nQ4vwAAANoAAAAPAAAAAAAAAAAAAAAAAJgCAABkcnMvZG93bnJl&#10;di54bWxQSwUGAAAAAAQABAD1AAAAhAMAAAAA&#10;" path="m,11720r4280,l4280,,,,,11720xe" fillcolor="#ff6e00 [3205]" stroked="f">
                  <v:path arrowok="t" o:connecttype="custom" o:connectlocs="0,7443216;2743200,7443216;2743200,0;0,0;0,7443216"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child in graduation cap and gown holding certificate" style="position:absolute;left:50292;width:27432;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s1Y7EAAAA2wAAAA8AAABkcnMvZG93bnJldi54bWxEj8FOwzAQRO9I/IO1SNyoU1pKFOpWCBWV&#10;Axwa+gHbeLGjxuvINmn697hSJY6jmXmjWa5H14mBQmw9K5hOChDEjdctGwX77/eHEkRMyBo7z6Tg&#10;TBHWq9ubJVban3hHQ52MyBCOFSqwKfWVlLGx5DBOfE+cvR8fHKYsg5E64CnDXScfi2IhHbacFyz2&#10;9GapOda/ToEjLgcTnsvF7rz9qmebYD7tQan7u/H1BUSiMf2Hr+0PrWD+BJcv+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s1Y7EAAAA2wAAAA8AAAAAAAAAAAAAAAAA&#10;nwIAAGRycy9kb3ducmV2LnhtbFBLBQYAAAAABAAEAPcAAACQAwAAAAA=&#10;">
                <v:imagedata r:id="rId2" o:title="child in graduation cap and gown holding certificat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970"/>
    <w:rsid w:val="000266D5"/>
    <w:rsid w:val="00034F4B"/>
    <w:rsid w:val="0006180E"/>
    <w:rsid w:val="000D53AE"/>
    <w:rsid w:val="000F69D6"/>
    <w:rsid w:val="0011235B"/>
    <w:rsid w:val="00215D38"/>
    <w:rsid w:val="00290F3B"/>
    <w:rsid w:val="002E76DC"/>
    <w:rsid w:val="0030413A"/>
    <w:rsid w:val="00310CBF"/>
    <w:rsid w:val="0033720E"/>
    <w:rsid w:val="00356A46"/>
    <w:rsid w:val="004A65CE"/>
    <w:rsid w:val="00594B47"/>
    <w:rsid w:val="005D5C04"/>
    <w:rsid w:val="005E4501"/>
    <w:rsid w:val="005F5948"/>
    <w:rsid w:val="00602E6B"/>
    <w:rsid w:val="006500F6"/>
    <w:rsid w:val="006563D7"/>
    <w:rsid w:val="007162EB"/>
    <w:rsid w:val="007C0018"/>
    <w:rsid w:val="007F46FE"/>
    <w:rsid w:val="00847CB0"/>
    <w:rsid w:val="008560C3"/>
    <w:rsid w:val="00895712"/>
    <w:rsid w:val="008D3A90"/>
    <w:rsid w:val="008D42B1"/>
    <w:rsid w:val="009052F9"/>
    <w:rsid w:val="009E106A"/>
    <w:rsid w:val="00A11F83"/>
    <w:rsid w:val="00A96F2D"/>
    <w:rsid w:val="00AA4EE5"/>
    <w:rsid w:val="00AB5BF0"/>
    <w:rsid w:val="00AF4976"/>
    <w:rsid w:val="00B03852"/>
    <w:rsid w:val="00B3506C"/>
    <w:rsid w:val="00B679F9"/>
    <w:rsid w:val="00B70EC0"/>
    <w:rsid w:val="00BD13D2"/>
    <w:rsid w:val="00C91383"/>
    <w:rsid w:val="00CA2556"/>
    <w:rsid w:val="00CB525B"/>
    <w:rsid w:val="00D316A6"/>
    <w:rsid w:val="00D50263"/>
    <w:rsid w:val="00DA2659"/>
    <w:rsid w:val="00DD7BB5"/>
    <w:rsid w:val="00E83D6F"/>
    <w:rsid w:val="00EE5E3E"/>
    <w:rsid w:val="00F921A1"/>
    <w:rsid w:val="00FB4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8D3A90"/>
    <w:pPr>
      <w:spacing w:before="600" w:after="0"/>
      <w:ind w:right="3673"/>
      <w:outlineLvl w:val="0"/>
    </w:pPr>
    <w:rPr>
      <w:b/>
      <w:color w:val="E94E40"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BF5200"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E94E40" w:themeColor="accent1"/>
      <w:sz w:val="48"/>
      <w:szCs w:val="48"/>
    </w:rPr>
  </w:style>
  <w:style w:type="character" w:customStyle="1" w:styleId="Heading2Char">
    <w:name w:val="Heading 2 Char"/>
    <w:basedOn w:val="DefaultParagraphFont"/>
    <w:link w:val="Heading2"/>
    <w:uiPriority w:val="1"/>
    <w:rsid w:val="00D50263"/>
    <w:rPr>
      <w:i/>
      <w:color w:val="BF5200" w:themeColor="accent2" w:themeShade="BF"/>
      <w:sz w:val="36"/>
      <w:szCs w:val="36"/>
    </w:rPr>
  </w:style>
  <w:style w:type="paragraph" w:styleId="ListParagraph">
    <w:name w:val="List Paragraph"/>
    <w:basedOn w:val="Normal"/>
    <w:uiPriority w:val="1"/>
    <w:semiHidden/>
    <w:rPr>
      <w:rFonts w:ascii="Times New Roman" w:hAnsi="Times New Roman"/>
      <w:sz w:val="24"/>
      <w:szCs w:val="24"/>
    </w:rPr>
  </w:style>
  <w:style w:type="character" w:customStyle="1"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E94E40"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customStyle="1"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character" w:styleId="Hyperlink">
    <w:name w:val="Hyperlink"/>
    <w:basedOn w:val="DefaultParagraphFont"/>
    <w:uiPriority w:val="99"/>
    <w:unhideWhenUsed/>
    <w:rsid w:val="0030413A"/>
    <w:rPr>
      <w:color w:val="E94E4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coronaviru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3A5A3-6635-4BB5-846C-C0F5FA69F519}">
  <ds:schemaRefs>
    <ds:schemaRef ds:uri="http://schemas.microsoft.com/sharepoint/v3/contenttype/forms"/>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77DA639-D0D8-44D8-AE27-CF2AF7DC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 newsletter.dotx</Template>
  <TotalTime>0</TotalTime>
  <Pages>1</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2021-02-25T10:52:00Z</dcterms:created>
  <dcterms:modified xsi:type="dcterms:W3CDTF">2021-02-25T10:53:00Z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